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17F" w:rsidRDefault="001319E2" w:rsidP="001319E2">
      <w:pPr>
        <w:pStyle w:val="NoSpacing"/>
        <w:rPr>
          <w:sz w:val="28"/>
          <w:szCs w:val="28"/>
        </w:rPr>
      </w:pPr>
      <w:r w:rsidRPr="00AE4DBD">
        <w:rPr>
          <w:b/>
          <w:sz w:val="28"/>
          <w:szCs w:val="28"/>
        </w:rPr>
        <w:t>TIDE OF IMMIGRATION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NAME____________________</w:t>
      </w:r>
    </w:p>
    <w:p w:rsidR="001319E2" w:rsidRDefault="001319E2" w:rsidP="001319E2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73E3F" w:rsidTr="00973E3F"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Slide</w:t>
            </w: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Notes about Slide</w:t>
            </w: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Journal Entry</w:t>
            </w:r>
          </w:p>
        </w:tc>
      </w:tr>
      <w:tr w:rsidR="00973E3F" w:rsidTr="00973E3F"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Great Migration</w:t>
            </w:r>
          </w:p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  <w:p w:rsidR="00973E3F" w:rsidRDefault="002675EC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9" type="#_x0000_t202" style="position:absolute;margin-left:20.25pt;margin-top:.05pt;width:89.25pt;height:72.65pt;z-index:251671552">
                  <v:textbox>
                    <w:txbxContent>
                      <w:p w:rsidR="002675EC" w:rsidRDefault="002675EC">
                        <w:r>
                          <w:rPr>
                            <w:noProof/>
                          </w:rPr>
                          <w:drawing>
                            <wp:inline distT="0" distB="0" distL="0" distR="0" wp14:anchorId="1A3644D3" wp14:editId="2EFB241A">
                              <wp:extent cx="1036320" cy="73251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320" cy="732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973E3F">
              <w:rPr>
                <w:noProof/>
                <w:sz w:val="28"/>
                <w:szCs w:val="28"/>
              </w:rPr>
              <w:pict>
                <v:shape id="_x0000_s1026" type="#_x0000_t202" style="position:absolute;margin-left:20.25pt;margin-top:0;width:96.75pt;height:84.75pt;z-index:251658240">
                  <v:textbox>
                    <w:txbxContent>
                      <w:p w:rsidR="00BC4B4C" w:rsidRDefault="00BC4B4C"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08B92471" wp14:editId="41B7C85C">
                              <wp:extent cx="1036320" cy="733179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migration pie graph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320" cy="733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</w:t>
            </w:r>
          </w:p>
        </w:tc>
      </w:tr>
      <w:tr w:rsidR="00973E3F" w:rsidTr="00973E3F">
        <w:tc>
          <w:tcPr>
            <w:tcW w:w="3192" w:type="dxa"/>
          </w:tcPr>
          <w:p w:rsidR="00973E3F" w:rsidRDefault="002B1574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Irish Immigrants</w:t>
            </w: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7" type="#_x0000_t202" style="position:absolute;margin-left:20.25pt;margin-top:13.8pt;width:96.75pt;height:68.25pt;z-index:251659264">
                  <v:textbox>
                    <w:txbxContent>
                      <w:p w:rsidR="00BC4B4C" w:rsidRDefault="00BC4B4C">
                        <w:r>
                          <w:rPr>
                            <w:noProof/>
                          </w:rPr>
                          <w:drawing>
                            <wp:inline distT="0" distB="0" distL="0" distR="0" wp14:anchorId="11B63091" wp14:editId="4C5E9019">
                              <wp:extent cx="1036320" cy="702858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320" cy="7028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2B1574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Journal…..</w:t>
            </w:r>
          </w:p>
        </w:tc>
      </w:tr>
      <w:tr w:rsidR="00973E3F" w:rsidTr="00973E3F">
        <w:tc>
          <w:tcPr>
            <w:tcW w:w="3192" w:type="dxa"/>
          </w:tcPr>
          <w:p w:rsidR="00973E3F" w:rsidRDefault="002B1574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Scandinavian Immigrants</w:t>
            </w: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8" type="#_x0000_t202" style="position:absolute;margin-left:16.5pt;margin-top:5.75pt;width:100.5pt;height:71.25pt;z-index:251660288">
                  <v:textbox>
                    <w:txbxContent>
                      <w:p w:rsidR="00BC4B4C" w:rsidRDefault="00BC4B4C">
                        <w:r>
                          <w:rPr>
                            <w:noProof/>
                          </w:rPr>
                          <w:drawing>
                            <wp:inline distT="0" distB="0" distL="0" distR="0" wp14:anchorId="3FBEA7E1" wp14:editId="4A64D8E3">
                              <wp:extent cx="1083945" cy="1077239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3945" cy="10772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  <w:p w:rsidR="002B1574" w:rsidRDefault="002B1574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BC4B4C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Journal….</w:t>
            </w:r>
          </w:p>
        </w:tc>
      </w:tr>
      <w:tr w:rsidR="00973E3F" w:rsidTr="00973E3F">
        <w:tc>
          <w:tcPr>
            <w:tcW w:w="3192" w:type="dxa"/>
          </w:tcPr>
          <w:p w:rsidR="00973E3F" w:rsidRDefault="00BC4B4C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French Immigrants</w:t>
            </w:r>
          </w:p>
          <w:p w:rsidR="00BC4B4C" w:rsidRDefault="00BC4B4C" w:rsidP="001319E2">
            <w:pPr>
              <w:pStyle w:val="NoSpacing"/>
              <w:rPr>
                <w:sz w:val="28"/>
                <w:szCs w:val="28"/>
              </w:rPr>
            </w:pPr>
          </w:p>
          <w:p w:rsidR="00BC4B4C" w:rsidRDefault="00BC4B4C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29" type="#_x0000_t202" style="position:absolute;margin-left:16.5pt;margin-top:1.7pt;width:96.75pt;height:69pt;z-index:251661312">
                  <v:textbox>
                    <w:txbxContent>
                      <w:p w:rsidR="00BC4B4C" w:rsidRDefault="00F01D74">
                        <w:r>
                          <w:rPr>
                            <w:noProof/>
                          </w:rPr>
                          <w:drawing>
                            <wp:inline distT="0" distB="0" distL="0" distR="0" wp14:anchorId="17C2C560" wp14:editId="261AC480">
                              <wp:extent cx="1036320" cy="639369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6320" cy="63936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C4B4C" w:rsidRDefault="00BC4B4C" w:rsidP="001319E2">
            <w:pPr>
              <w:pStyle w:val="NoSpacing"/>
              <w:rPr>
                <w:sz w:val="28"/>
                <w:szCs w:val="28"/>
              </w:rPr>
            </w:pPr>
          </w:p>
          <w:p w:rsidR="00BC4B4C" w:rsidRDefault="00BC4B4C" w:rsidP="001319E2">
            <w:pPr>
              <w:pStyle w:val="NoSpacing"/>
              <w:rPr>
                <w:sz w:val="28"/>
                <w:szCs w:val="28"/>
              </w:rPr>
            </w:pPr>
          </w:p>
          <w:p w:rsidR="00BC4B4C" w:rsidRDefault="00BC4B4C" w:rsidP="001319E2">
            <w:pPr>
              <w:pStyle w:val="NoSpacing"/>
              <w:rPr>
                <w:sz w:val="28"/>
                <w:szCs w:val="28"/>
              </w:rPr>
            </w:pPr>
          </w:p>
          <w:p w:rsidR="00BC4B4C" w:rsidRDefault="00BC4B4C" w:rsidP="001319E2">
            <w:pPr>
              <w:pStyle w:val="NoSpacing"/>
              <w:rPr>
                <w:sz w:val="28"/>
                <w:szCs w:val="28"/>
              </w:rPr>
            </w:pPr>
          </w:p>
          <w:p w:rsidR="00BC4B4C" w:rsidRDefault="00BC4B4C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4866D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Journal…..</w:t>
            </w:r>
          </w:p>
        </w:tc>
      </w:tr>
      <w:tr w:rsidR="00973E3F" w:rsidTr="00973E3F">
        <w:tc>
          <w:tcPr>
            <w:tcW w:w="3192" w:type="dxa"/>
          </w:tcPr>
          <w:p w:rsidR="00973E3F" w:rsidRDefault="004866D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German Immigrants</w:t>
            </w: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0" type="#_x0000_t202" style="position:absolute;margin-left:23.25pt;margin-top:14.05pt;width:93pt;height:76.5pt;z-index:251662336">
                  <v:textbox>
                    <w:txbxContent>
                      <w:p w:rsidR="004866D7" w:rsidRDefault="004866D7">
                        <w:r>
                          <w:rPr>
                            <w:noProof/>
                          </w:rPr>
                          <w:drawing>
                            <wp:inline distT="0" distB="0" distL="0" distR="0" wp14:anchorId="7B532D8F" wp14:editId="644FFF64">
                              <wp:extent cx="988695" cy="670392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8695" cy="6703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4866D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Journal….</w:t>
            </w:r>
          </w:p>
        </w:tc>
      </w:tr>
      <w:tr w:rsidR="00973E3F" w:rsidTr="00973E3F">
        <w:tc>
          <w:tcPr>
            <w:tcW w:w="3192" w:type="dxa"/>
          </w:tcPr>
          <w:p w:rsidR="00973E3F" w:rsidRDefault="004866D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Italian Immigrants</w:t>
            </w: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1" type="#_x0000_t202" style="position:absolute;margin-left:23.25pt;margin-top:10.5pt;width:93pt;height:1in;z-index:251663360">
                  <v:textbox>
                    <w:txbxContent>
                      <w:p w:rsidR="004866D7" w:rsidRDefault="004866D7">
                        <w:r>
                          <w:rPr>
                            <w:noProof/>
                          </w:rPr>
                          <w:drawing>
                            <wp:inline distT="0" distB="0" distL="0" distR="0" wp14:anchorId="1CB49316" wp14:editId="57C9133F">
                              <wp:extent cx="988695" cy="661122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8695" cy="6611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  <w:p w:rsidR="004866D7" w:rsidRDefault="004866D7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4866D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Journal……</w:t>
            </w:r>
          </w:p>
        </w:tc>
      </w:tr>
      <w:tr w:rsidR="00973E3F" w:rsidTr="00973E3F">
        <w:tc>
          <w:tcPr>
            <w:tcW w:w="3192" w:type="dxa"/>
          </w:tcPr>
          <w:p w:rsidR="00973E3F" w:rsidRDefault="002D0C7F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Chinese Immigrants</w:t>
            </w:r>
          </w:p>
          <w:p w:rsidR="002D0C7F" w:rsidRDefault="002D0C7F" w:rsidP="001319E2">
            <w:pPr>
              <w:pStyle w:val="NoSpacing"/>
              <w:rPr>
                <w:sz w:val="28"/>
                <w:szCs w:val="28"/>
              </w:rPr>
            </w:pPr>
          </w:p>
          <w:p w:rsidR="002D0C7F" w:rsidRDefault="002D0C7F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2" type="#_x0000_t202" style="position:absolute;margin-left:23.25pt;margin-top:3.2pt;width:101.25pt;height:78.75pt;z-index:251664384">
                  <v:textbox>
                    <w:txbxContent>
                      <w:p w:rsidR="002D0C7F" w:rsidRDefault="002D0C7F">
                        <w:r>
                          <w:rPr>
                            <w:noProof/>
                          </w:rPr>
                          <w:drawing>
                            <wp:inline distT="0" distB="0" distL="0" distR="0" wp14:anchorId="1AD69243" wp14:editId="408B02E3">
                              <wp:extent cx="1093470" cy="741436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3470" cy="7414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D0C7F" w:rsidRDefault="002D0C7F" w:rsidP="001319E2">
            <w:pPr>
              <w:pStyle w:val="NoSpacing"/>
              <w:rPr>
                <w:sz w:val="28"/>
                <w:szCs w:val="28"/>
              </w:rPr>
            </w:pPr>
          </w:p>
          <w:p w:rsidR="002D0C7F" w:rsidRDefault="002D0C7F" w:rsidP="001319E2">
            <w:pPr>
              <w:pStyle w:val="NoSpacing"/>
              <w:rPr>
                <w:sz w:val="28"/>
                <w:szCs w:val="28"/>
              </w:rPr>
            </w:pPr>
          </w:p>
          <w:p w:rsidR="002D0C7F" w:rsidRDefault="002D0C7F" w:rsidP="001319E2">
            <w:pPr>
              <w:pStyle w:val="NoSpacing"/>
              <w:rPr>
                <w:sz w:val="28"/>
                <w:szCs w:val="28"/>
              </w:rPr>
            </w:pPr>
          </w:p>
          <w:p w:rsidR="002D0C7F" w:rsidRDefault="002D0C7F" w:rsidP="001319E2">
            <w:pPr>
              <w:pStyle w:val="NoSpacing"/>
              <w:rPr>
                <w:sz w:val="28"/>
                <w:szCs w:val="28"/>
              </w:rPr>
            </w:pPr>
          </w:p>
          <w:p w:rsidR="002D0C7F" w:rsidRDefault="002D0C7F" w:rsidP="001319E2">
            <w:pPr>
              <w:pStyle w:val="NoSpacing"/>
              <w:rPr>
                <w:sz w:val="28"/>
                <w:szCs w:val="28"/>
              </w:rPr>
            </w:pPr>
          </w:p>
          <w:p w:rsidR="002D0C7F" w:rsidRDefault="002D0C7F" w:rsidP="001319E2">
            <w:pPr>
              <w:pStyle w:val="NoSpacing"/>
              <w:rPr>
                <w:sz w:val="28"/>
                <w:szCs w:val="28"/>
              </w:rPr>
            </w:pP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2D0C7F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Journal…..</w:t>
            </w:r>
          </w:p>
        </w:tc>
      </w:tr>
      <w:tr w:rsidR="00973E3F" w:rsidTr="00973E3F">
        <w:tc>
          <w:tcPr>
            <w:tcW w:w="3192" w:type="dxa"/>
          </w:tcPr>
          <w:p w:rsidR="00973E3F" w:rsidRDefault="007560E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USS </w:t>
            </w:r>
            <w:proofErr w:type="spellStart"/>
            <w:r>
              <w:rPr>
                <w:sz w:val="28"/>
                <w:szCs w:val="28"/>
              </w:rPr>
              <w:t>Permland</w:t>
            </w:r>
            <w:proofErr w:type="spellEnd"/>
            <w:r>
              <w:rPr>
                <w:sz w:val="28"/>
                <w:szCs w:val="28"/>
              </w:rPr>
              <w:t xml:space="preserve"> Ship</w:t>
            </w: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3" type="#_x0000_t202" style="position:absolute;margin-left:17.25pt;margin-top:11.05pt;width:93.75pt;height:1in;z-index:251665408">
                  <v:textbox>
                    <w:txbxContent>
                      <w:p w:rsidR="007560E7" w:rsidRDefault="007560E7">
                        <w:r>
                          <w:rPr>
                            <w:noProof/>
                          </w:rPr>
                          <w:drawing>
                            <wp:inline distT="0" distB="0" distL="0" distR="0" wp14:anchorId="00192B74" wp14:editId="2B0AD38E">
                              <wp:extent cx="998220" cy="1471212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8220" cy="14712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</w:p>
          <w:p w:rsidR="007560E7" w:rsidRDefault="007560E7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7560E7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Journal…..</w:t>
            </w:r>
          </w:p>
        </w:tc>
      </w:tr>
      <w:tr w:rsidR="00973E3F" w:rsidTr="00973E3F">
        <w:tc>
          <w:tcPr>
            <w:tcW w:w="3192" w:type="dxa"/>
          </w:tcPr>
          <w:p w:rsidR="00973E3F" w:rsidRDefault="000E14D2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Ellis Island</w:t>
            </w: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4" type="#_x0000_t202" style="position:absolute;margin-left:16.5pt;margin-top:11.05pt;width:64.5pt;height:45.75pt;z-index:251666432">
                  <v:textbox>
                    <w:txbxContent>
                      <w:p w:rsidR="000E14D2" w:rsidRDefault="000E14D2">
                        <w:r>
                          <w:rPr>
                            <w:noProof/>
                          </w:rPr>
                          <w:drawing>
                            <wp:inline distT="0" distB="0" distL="0" distR="0" wp14:anchorId="47906C40" wp14:editId="0A95C12C">
                              <wp:extent cx="902970" cy="609444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2970" cy="6094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3A43AD" wp14:editId="6A42F96B">
                  <wp:extent cx="560070" cy="82942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82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pict>
                <v:shape id="_x0000_s1035" type="#_x0000_t202" style="position:absolute;margin-left:72.75pt;margin-top:13.95pt;width:59.25pt;height:49.5pt;z-index:251667456;mso-position-horizontal-relative:text;mso-position-vertical-relative:text">
                  <v:textbox>
                    <w:txbxContent>
                      <w:p w:rsidR="000E14D2" w:rsidRDefault="000E14D2">
                        <w:r>
                          <w:rPr>
                            <w:noProof/>
                          </w:rPr>
                          <w:drawing>
                            <wp:inline distT="0" distB="0" distL="0" distR="0" wp14:anchorId="60737351" wp14:editId="709504B6">
                              <wp:extent cx="560070" cy="829421"/>
                              <wp:effectExtent l="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0070" cy="82942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0E14D2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Journal……</w:t>
            </w:r>
          </w:p>
        </w:tc>
      </w:tr>
      <w:tr w:rsidR="00973E3F" w:rsidTr="00973E3F">
        <w:tc>
          <w:tcPr>
            <w:tcW w:w="3192" w:type="dxa"/>
          </w:tcPr>
          <w:p w:rsidR="00973E3F" w:rsidRDefault="000E14D2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Views on Immigrants</w:t>
            </w: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C079EB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6" type="#_x0000_t202" style="position:absolute;margin-left:25.5pt;margin-top:-.45pt;width:85.5pt;height:66.75pt;z-index:251668480">
                  <v:textbox>
                    <w:txbxContent>
                      <w:p w:rsidR="00C079EB" w:rsidRDefault="00C079EB">
                        <w:r>
                          <w:rPr>
                            <w:noProof/>
                          </w:rPr>
                          <w:drawing>
                            <wp:inline distT="0" distB="0" distL="0" distR="0" wp14:anchorId="48068FF8" wp14:editId="3ECDFA74">
                              <wp:extent cx="836295" cy="564442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295" cy="5644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  <w:p w:rsidR="000E14D2" w:rsidRDefault="000E14D2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C079EB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Journal…..</w:t>
            </w:r>
          </w:p>
        </w:tc>
      </w:tr>
      <w:tr w:rsidR="00973E3F" w:rsidTr="00973E3F">
        <w:tc>
          <w:tcPr>
            <w:tcW w:w="3192" w:type="dxa"/>
          </w:tcPr>
          <w:p w:rsidR="00973E3F" w:rsidRDefault="00C079EB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Living/Working Conditions</w:t>
            </w: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7" type="#_x0000_t202" style="position:absolute;margin-left:25.5pt;margin-top:8.3pt;width:71.25pt;height:39.75pt;z-index:251669504">
                  <v:textbox>
                    <w:txbxContent>
                      <w:p w:rsidR="00C079EB" w:rsidRDefault="00C079EB">
                        <w:r>
                          <w:rPr>
                            <w:noProof/>
                          </w:rPr>
                          <w:drawing>
                            <wp:inline distT="0" distB="0" distL="0" distR="0" wp14:anchorId="5C0CAF72" wp14:editId="19FD9045">
                              <wp:extent cx="712470" cy="494231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2470" cy="4942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38" type="#_x0000_t202" style="position:absolute;margin-left:67.5pt;margin-top:5.9pt;width:64.5pt;height:43.5pt;z-index:251670528">
                  <v:textbox>
                    <w:txbxContent>
                      <w:p w:rsidR="00C079EB" w:rsidRDefault="00C079EB">
                        <w:r>
                          <w:rPr>
                            <w:noProof/>
                          </w:rPr>
                          <w:drawing>
                            <wp:inline distT="0" distB="0" distL="0" distR="0" wp14:anchorId="3D96E820" wp14:editId="69235E6C">
                              <wp:extent cx="626745" cy="438682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6745" cy="438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</w:p>
          <w:p w:rsidR="00C079EB" w:rsidRDefault="00C079EB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973E3F" w:rsidP="001319E2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</w:tcPr>
          <w:p w:rsidR="00973E3F" w:rsidRDefault="00C079EB" w:rsidP="001319E2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Dear Journal…..</w:t>
            </w:r>
          </w:p>
        </w:tc>
      </w:tr>
    </w:tbl>
    <w:p w:rsidR="001319E2" w:rsidRPr="001319E2" w:rsidRDefault="001319E2" w:rsidP="001319E2">
      <w:pPr>
        <w:pStyle w:val="NoSpacing"/>
        <w:rPr>
          <w:sz w:val="28"/>
          <w:szCs w:val="28"/>
        </w:rPr>
      </w:pPr>
    </w:p>
    <w:sectPr w:rsidR="001319E2" w:rsidRPr="001319E2" w:rsidSect="00227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319E2"/>
    <w:rsid w:val="00022E4C"/>
    <w:rsid w:val="000E14D2"/>
    <w:rsid w:val="0010060F"/>
    <w:rsid w:val="001319E2"/>
    <w:rsid w:val="00227E04"/>
    <w:rsid w:val="002675EC"/>
    <w:rsid w:val="002B1574"/>
    <w:rsid w:val="002D0C7F"/>
    <w:rsid w:val="003D617F"/>
    <w:rsid w:val="004866D7"/>
    <w:rsid w:val="007560E7"/>
    <w:rsid w:val="00973E3F"/>
    <w:rsid w:val="00AE4DBD"/>
    <w:rsid w:val="00BC4B4C"/>
    <w:rsid w:val="00C079EB"/>
    <w:rsid w:val="00F0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E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19E2"/>
    <w:pPr>
      <w:spacing w:after="0" w:line="240" w:lineRule="auto"/>
    </w:pPr>
  </w:style>
  <w:style w:type="table" w:styleId="TableGrid">
    <w:name w:val="Table Grid"/>
    <w:basedOn w:val="TableNormal"/>
    <w:uiPriority w:val="59"/>
    <w:rsid w:val="00973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B7167</Template>
  <TotalTime>0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Pomasko, Susan</dc:creator>
  <cp:lastModifiedBy>Pomasko, Susan</cp:lastModifiedBy>
  <cp:revision>2</cp:revision>
  <cp:lastPrinted>2014-05-15T13:03:00Z</cp:lastPrinted>
  <dcterms:created xsi:type="dcterms:W3CDTF">2014-05-15T13:09:00Z</dcterms:created>
  <dcterms:modified xsi:type="dcterms:W3CDTF">2014-05-15T13:09:00Z</dcterms:modified>
</cp:coreProperties>
</file>